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61ECB0" w14:textId="26C88C58" w:rsidR="00496715" w:rsidRPr="00D66C20" w:rsidRDefault="00A14BF3" w:rsidP="007C67A2">
      <w:r>
        <w:rPr>
          <w:noProof/>
        </w:rPr>
        <w:drawing>
          <wp:anchor distT="0" distB="0" distL="114300" distR="114300" simplePos="0" relativeHeight="251658240" behindDoc="0" locked="0" layoutInCell="1" allowOverlap="1" wp14:anchorId="6C0B8816" wp14:editId="69227B14">
            <wp:simplePos x="0" y="0"/>
            <wp:positionH relativeFrom="column">
              <wp:posOffset>0</wp:posOffset>
            </wp:positionH>
            <wp:positionV relativeFrom="paragraph">
              <wp:posOffset>146685</wp:posOffset>
            </wp:positionV>
            <wp:extent cx="1503045" cy="1878965"/>
            <wp:effectExtent l="0" t="0" r="0" b="635"/>
            <wp:wrapThrough wrapText="bothSides">
              <wp:wrapPolygon edited="0">
                <wp:start x="0" y="0"/>
                <wp:lineTo x="0" y="21315"/>
                <wp:lineTo x="21171" y="21315"/>
                <wp:lineTo x="21171"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4.jpg"/>
                    <pic:cNvPicPr/>
                  </pic:nvPicPr>
                  <pic:blipFill>
                    <a:blip r:embed="rId9">
                      <a:extLst>
                        <a:ext uri="{28A0092B-C50C-407E-A947-70E740481C1C}">
                          <a14:useLocalDpi xmlns:a14="http://schemas.microsoft.com/office/drawing/2010/main" val="0"/>
                        </a:ext>
                      </a:extLst>
                    </a:blip>
                    <a:stretch>
                      <a:fillRect/>
                    </a:stretch>
                  </pic:blipFill>
                  <pic:spPr>
                    <a:xfrm>
                      <a:off x="0" y="0"/>
                      <a:ext cx="1503045" cy="1878965"/>
                    </a:xfrm>
                    <a:prstGeom prst="rect">
                      <a:avLst/>
                    </a:prstGeom>
                  </pic:spPr>
                </pic:pic>
              </a:graphicData>
            </a:graphic>
            <wp14:sizeRelH relativeFrom="page">
              <wp14:pctWidth>0</wp14:pctWidth>
            </wp14:sizeRelH>
            <wp14:sizeRelV relativeFrom="page">
              <wp14:pctHeight>0</wp14:pctHeight>
            </wp14:sizeRelV>
          </wp:anchor>
        </w:drawing>
      </w:r>
    </w:p>
    <w:p w14:paraId="5CF582D2" w14:textId="50811B51" w:rsidR="00930411" w:rsidRPr="00CF50BD" w:rsidRDefault="00C7579D" w:rsidP="002500B5">
      <w:pPr>
        <w:jc w:val="both"/>
      </w:pPr>
      <w:r w:rsidRPr="00CF50BD">
        <w:t xml:space="preserve">Mr. </w:t>
      </w:r>
      <w:r w:rsidR="00A14BF3" w:rsidRPr="00CF50BD">
        <w:t xml:space="preserve">Eric </w:t>
      </w:r>
      <w:r w:rsidR="00151F9E" w:rsidRPr="00CF50BD">
        <w:t>Harmon</w:t>
      </w:r>
      <w:r w:rsidRPr="00CF50BD">
        <w:t xml:space="preserve"> is </w:t>
      </w:r>
      <w:r w:rsidR="006D1988" w:rsidRPr="00CF50BD">
        <w:t>a United States</w:t>
      </w:r>
      <w:r w:rsidR="004249BD" w:rsidRPr="00CF50BD">
        <w:t xml:space="preserve"> </w:t>
      </w:r>
      <w:r w:rsidR="00853769">
        <w:t xml:space="preserve">Air Force, Retired, </w:t>
      </w:r>
      <w:proofErr w:type="gramStart"/>
      <w:r w:rsidR="0034332D" w:rsidRPr="00CF50BD">
        <w:t>Command</w:t>
      </w:r>
      <w:proofErr w:type="gramEnd"/>
      <w:r w:rsidR="0034332D" w:rsidRPr="00CF50BD">
        <w:t xml:space="preserve"> </w:t>
      </w:r>
      <w:r w:rsidRPr="00CF50BD">
        <w:t>Chief Master Sergeant</w:t>
      </w:r>
      <w:r w:rsidR="00930411" w:rsidRPr="00CF50BD">
        <w:t xml:space="preserve">.  </w:t>
      </w:r>
      <w:r w:rsidR="002500B5" w:rsidRPr="00CF50BD">
        <w:t xml:space="preserve">He is a native of Guyana, South America.  </w:t>
      </w:r>
      <w:r w:rsidR="00930411" w:rsidRPr="00CF50BD">
        <w:t>Queens, New York</w:t>
      </w:r>
      <w:r w:rsidR="00853769">
        <w:t>,</w:t>
      </w:r>
      <w:r w:rsidR="00930411" w:rsidRPr="00CF50BD">
        <w:t xml:space="preserve"> is where his family has lived since moving to the </w:t>
      </w:r>
      <w:r w:rsidR="0084066D" w:rsidRPr="00CF50BD">
        <w:t>United S</w:t>
      </w:r>
      <w:r w:rsidR="00930411" w:rsidRPr="00CF50BD">
        <w:t>tates.  He graduated from Aviation High School, Long Island</w:t>
      </w:r>
      <w:r w:rsidR="00B13C4E" w:rsidRPr="00CF50BD">
        <w:t xml:space="preserve"> City</w:t>
      </w:r>
      <w:r w:rsidR="00930411" w:rsidRPr="00CF50BD">
        <w:t xml:space="preserve">, New York.  </w:t>
      </w:r>
      <w:r w:rsidR="00151F9E" w:rsidRPr="00CF50BD">
        <w:t xml:space="preserve">He entered the Air Force in </w:t>
      </w:r>
      <w:r w:rsidR="002073F5" w:rsidRPr="00CF50BD">
        <w:t xml:space="preserve">August </w:t>
      </w:r>
      <w:r w:rsidR="00151F9E" w:rsidRPr="00CF50BD">
        <w:t>1982</w:t>
      </w:r>
      <w:r w:rsidR="00930411" w:rsidRPr="00CF50BD">
        <w:t xml:space="preserve"> and retired after 2</w:t>
      </w:r>
      <w:r w:rsidR="0084066D" w:rsidRPr="00CF50BD">
        <w:t>7</w:t>
      </w:r>
      <w:r w:rsidR="00930411" w:rsidRPr="00CF50BD">
        <w:t xml:space="preserve"> plus years </w:t>
      </w:r>
      <w:r w:rsidR="0084066D" w:rsidRPr="00CF50BD">
        <w:t xml:space="preserve">of </w:t>
      </w:r>
      <w:r w:rsidR="00B13C4E" w:rsidRPr="00CF50BD">
        <w:t xml:space="preserve">active duty </w:t>
      </w:r>
      <w:r w:rsidR="0084066D" w:rsidRPr="00CF50BD">
        <w:t xml:space="preserve">service </w:t>
      </w:r>
      <w:r w:rsidR="00930411" w:rsidRPr="00CF50BD">
        <w:t xml:space="preserve">in </w:t>
      </w:r>
      <w:r w:rsidR="002073F5" w:rsidRPr="00CF50BD">
        <w:t xml:space="preserve">July </w:t>
      </w:r>
      <w:r w:rsidR="00930411" w:rsidRPr="00CF50BD">
        <w:t>2010</w:t>
      </w:r>
      <w:r w:rsidR="00151F9E" w:rsidRPr="00CF50BD">
        <w:t xml:space="preserve">.  </w:t>
      </w:r>
    </w:p>
    <w:p w14:paraId="1E3EE175" w14:textId="77777777" w:rsidR="002500B5" w:rsidRPr="00CF50BD" w:rsidRDefault="002500B5" w:rsidP="002500B5">
      <w:pPr>
        <w:jc w:val="both"/>
      </w:pPr>
    </w:p>
    <w:p w14:paraId="6D5C136D" w14:textId="62A64B06" w:rsidR="006D6441" w:rsidRPr="00CF50BD" w:rsidRDefault="002500B5" w:rsidP="006D6441">
      <w:pPr>
        <w:jc w:val="both"/>
      </w:pPr>
      <w:r w:rsidRPr="00CF50BD">
        <w:t>Prior to retirement,</w:t>
      </w:r>
      <w:r w:rsidR="0093058B" w:rsidRPr="00CF50BD">
        <w:t xml:space="preserve"> </w:t>
      </w:r>
      <w:r w:rsidR="0084066D" w:rsidRPr="00CF50BD">
        <w:t>Eric</w:t>
      </w:r>
      <w:r w:rsidR="006D6441" w:rsidRPr="00CF50BD">
        <w:t xml:space="preserve"> </w:t>
      </w:r>
      <w:r w:rsidR="00151F9E" w:rsidRPr="00CF50BD">
        <w:t xml:space="preserve">served as </w:t>
      </w:r>
      <w:r w:rsidR="00ED43CE" w:rsidRPr="00CF50BD">
        <w:t xml:space="preserve">the 72d Air Base Wing and Oklahoma </w:t>
      </w:r>
      <w:r w:rsidR="001B48ED" w:rsidRPr="00CF50BD">
        <w:t xml:space="preserve">City </w:t>
      </w:r>
      <w:r w:rsidR="00ED43CE" w:rsidRPr="00CF50BD">
        <w:t xml:space="preserve">Air Logistics Center Command </w:t>
      </w:r>
      <w:r w:rsidR="0093058B" w:rsidRPr="00CF50BD">
        <w:t xml:space="preserve">Chief </w:t>
      </w:r>
      <w:r w:rsidR="00151F9E" w:rsidRPr="00CF50BD">
        <w:t xml:space="preserve">Master Sergeant.  </w:t>
      </w:r>
      <w:r w:rsidR="0093058B" w:rsidRPr="00CF50BD">
        <w:t>He served as the</w:t>
      </w:r>
      <w:r w:rsidR="00ED43CE" w:rsidRPr="00CF50BD">
        <w:t xml:space="preserve"> </w:t>
      </w:r>
      <w:r w:rsidR="006D6441" w:rsidRPr="00CF50BD">
        <w:t>principle advisor to the 72d Air Base Wing and Oklahoma City Air Logistics Center Commander</w:t>
      </w:r>
      <w:r w:rsidR="00ED43CE" w:rsidRPr="00CF50BD">
        <w:t>s</w:t>
      </w:r>
      <w:r w:rsidR="006D6441" w:rsidRPr="00CF50BD">
        <w:t xml:space="preserve"> on matters concerning effective utilization, training and development, readiness and concerns affecting </w:t>
      </w:r>
      <w:r w:rsidR="004C4DB0" w:rsidRPr="00CF50BD">
        <w:t>843</w:t>
      </w:r>
      <w:r w:rsidR="00853769">
        <w:t xml:space="preserve"> enlisted members</w:t>
      </w:r>
      <w:r w:rsidR="006D6441" w:rsidRPr="00CF50BD">
        <w:t xml:space="preserve"> </w:t>
      </w:r>
      <w:r w:rsidR="00853769">
        <w:t xml:space="preserve">responsible for </w:t>
      </w:r>
      <w:r w:rsidR="006D6441" w:rsidRPr="00CF50BD">
        <w:t>providing base and direct operational support for associate units</w:t>
      </w:r>
      <w:r w:rsidR="0099574D" w:rsidRPr="00CF50BD">
        <w:t xml:space="preserve"> within six </w:t>
      </w:r>
      <w:r w:rsidR="00E12C0A" w:rsidRPr="00CF50BD">
        <w:t>different command</w:t>
      </w:r>
      <w:r w:rsidR="0099574D" w:rsidRPr="00CF50BD">
        <w:t>s</w:t>
      </w:r>
      <w:r w:rsidR="006D6441" w:rsidRPr="00CF50BD">
        <w:t xml:space="preserve">.  </w:t>
      </w:r>
    </w:p>
    <w:p w14:paraId="00623935" w14:textId="77777777" w:rsidR="00151F9E" w:rsidRPr="00CF50BD" w:rsidRDefault="00151F9E" w:rsidP="00151F9E">
      <w:pPr>
        <w:jc w:val="both"/>
      </w:pPr>
    </w:p>
    <w:p w14:paraId="53395C6D" w14:textId="5152B796" w:rsidR="0075471E" w:rsidRPr="00CF50BD" w:rsidRDefault="0075471E" w:rsidP="00151F9E">
      <w:pPr>
        <w:jc w:val="both"/>
      </w:pPr>
      <w:r w:rsidRPr="00CF50BD">
        <w:t>Throughout his career</w:t>
      </w:r>
      <w:r w:rsidR="00853769">
        <w:t xml:space="preserve">, he </w:t>
      </w:r>
      <w:r w:rsidRPr="00CF50BD">
        <w:t>served as Commandant and Instructor of Airman Leadership School, First Sergeant</w:t>
      </w:r>
      <w:r w:rsidR="0084066D" w:rsidRPr="00CF50BD">
        <w:t xml:space="preserve"> for a humanitarian mission</w:t>
      </w:r>
      <w:r w:rsidR="002073F5" w:rsidRPr="00CF50BD">
        <w:t>,</w:t>
      </w:r>
      <w:r w:rsidRPr="00CF50BD">
        <w:t xml:space="preserve"> Superintendent of numerous organizations, and coach and mentor to many airman</w:t>
      </w:r>
      <w:r w:rsidR="00126BE5" w:rsidRPr="00CF50BD">
        <w:t>, officers and civilians</w:t>
      </w:r>
      <w:r w:rsidRPr="00CF50BD">
        <w:t xml:space="preserve">.  </w:t>
      </w:r>
      <w:r w:rsidR="002073F5" w:rsidRPr="00CF50BD">
        <w:t>All jobs</w:t>
      </w:r>
      <w:r w:rsidR="00126BE5" w:rsidRPr="00CF50BD">
        <w:t xml:space="preserve"> he has held</w:t>
      </w:r>
      <w:r w:rsidR="002073F5" w:rsidRPr="00CF50BD">
        <w:t xml:space="preserve"> entailed taking care of people and </w:t>
      </w:r>
      <w:r w:rsidR="00126BE5" w:rsidRPr="00CF50BD">
        <w:t>e</w:t>
      </w:r>
      <w:r w:rsidR="002073F5" w:rsidRPr="00CF50BD">
        <w:t xml:space="preserve">nsuring they had what </w:t>
      </w:r>
      <w:r w:rsidR="003915A8" w:rsidRPr="00CF50BD">
        <w:t>they needed</w:t>
      </w:r>
      <w:r w:rsidR="00B13C4E" w:rsidRPr="00CF50BD">
        <w:t xml:space="preserve"> to succeed</w:t>
      </w:r>
      <w:r w:rsidR="003915A8" w:rsidRPr="00CF50BD">
        <w:t xml:space="preserve">, </w:t>
      </w:r>
      <w:r w:rsidR="002073F5" w:rsidRPr="00CF50BD">
        <w:t xml:space="preserve">not only </w:t>
      </w:r>
      <w:r w:rsidR="003915A8" w:rsidRPr="00CF50BD">
        <w:t xml:space="preserve">while serving </w:t>
      </w:r>
      <w:r w:rsidR="002073F5" w:rsidRPr="00CF50BD">
        <w:t>in the military</w:t>
      </w:r>
      <w:r w:rsidR="003915A8" w:rsidRPr="00CF50BD">
        <w:t>,</w:t>
      </w:r>
      <w:r w:rsidR="002073F5" w:rsidRPr="00CF50BD">
        <w:t xml:space="preserve"> but </w:t>
      </w:r>
      <w:r w:rsidR="003915A8" w:rsidRPr="00CF50BD">
        <w:t xml:space="preserve">also </w:t>
      </w:r>
      <w:r w:rsidR="00B13C4E" w:rsidRPr="00CF50BD">
        <w:t>throughout</w:t>
      </w:r>
      <w:r w:rsidR="002073F5" w:rsidRPr="00CF50BD">
        <w:t xml:space="preserve"> life.</w:t>
      </w:r>
      <w:r w:rsidR="003915A8" w:rsidRPr="00CF50BD">
        <w:t xml:space="preserve">  </w:t>
      </w:r>
    </w:p>
    <w:p w14:paraId="371E63B4" w14:textId="77777777" w:rsidR="007C67A2" w:rsidRPr="00CF50BD" w:rsidRDefault="007C67A2" w:rsidP="00151F9E">
      <w:pPr>
        <w:jc w:val="both"/>
      </w:pPr>
    </w:p>
    <w:p w14:paraId="738D39B7" w14:textId="694D7D91" w:rsidR="007C67A2" w:rsidRPr="00CF50BD" w:rsidRDefault="007C67A2" w:rsidP="007C67A2">
      <w:pPr>
        <w:jc w:val="both"/>
      </w:pPr>
      <w:r w:rsidRPr="00CF50BD">
        <w:t>Today, Eric specializes in motivational speaking</w:t>
      </w:r>
      <w:r w:rsidR="00853769">
        <w:t>, mentoring, and mindset coaching</w:t>
      </w:r>
      <w:r w:rsidRPr="00CF50BD">
        <w:t>.  With mo</w:t>
      </w:r>
      <w:r w:rsidR="00853769">
        <w:t xml:space="preserve">re than 27 years of experience </w:t>
      </w:r>
      <w:r w:rsidRPr="00CF50BD">
        <w:t>in motivating and inspiring others to be the best they can be in all their endeavors, Eric has developed four principles, which he uses to assist individuals and organization in their desire to transform their lives or create a harmonious working environment.  He accomplishes this through helping people recognize their purpose through self-awareness.  He is CEO and President of P</w:t>
      </w:r>
      <w:r w:rsidRPr="00CF50BD">
        <w:rPr>
          <w:vertAlign w:val="superscript"/>
        </w:rPr>
        <w:t xml:space="preserve">4 </w:t>
      </w:r>
      <w:r w:rsidRPr="00CF50BD">
        <w:t>Principles, LLC.</w:t>
      </w:r>
    </w:p>
    <w:p w14:paraId="0BEC268E" w14:textId="77777777" w:rsidR="007C67A2" w:rsidRPr="00CF50BD" w:rsidRDefault="007C67A2" w:rsidP="007C67A2">
      <w:pPr>
        <w:jc w:val="both"/>
      </w:pPr>
    </w:p>
    <w:p w14:paraId="7D8FDFD6" w14:textId="58982DE4" w:rsidR="007C67A2" w:rsidRPr="00CF50BD" w:rsidRDefault="007C67A2" w:rsidP="007C67A2">
      <w:pPr>
        <w:jc w:val="both"/>
      </w:pPr>
      <w:r w:rsidRPr="00CF50BD">
        <w:t>Eric’s ability to assist individuals to realize their value and purpose in life and how to succeed at making their dreams a reality are noted throughout his Air Force career. No matter where he was stationed, overseas or stateside, his known mentoring and coaching skills had leaders and followers seeking his advice and services.  He is still actively serving as a mentor to many airman sent to him from current base leadership and friends.</w:t>
      </w:r>
    </w:p>
    <w:p w14:paraId="5A9BA7F3" w14:textId="77777777" w:rsidR="002073F5" w:rsidRPr="00CF50BD" w:rsidRDefault="002073F5" w:rsidP="00151F9E">
      <w:pPr>
        <w:jc w:val="both"/>
      </w:pPr>
    </w:p>
    <w:p w14:paraId="20870227" w14:textId="4466EE20" w:rsidR="002073F5" w:rsidRPr="00CF50BD" w:rsidRDefault="002073F5" w:rsidP="00151F9E">
      <w:pPr>
        <w:jc w:val="both"/>
      </w:pPr>
      <w:r w:rsidRPr="00CF50BD">
        <w:t>Eric has been married for 2</w:t>
      </w:r>
      <w:r w:rsidR="00853769">
        <w:t>7</w:t>
      </w:r>
      <w:r w:rsidRPr="00CF50BD">
        <w:t xml:space="preserve"> years and has two daughters.  He and his wife </w:t>
      </w:r>
      <w:r w:rsidR="00853769">
        <w:t xml:space="preserve">Shirley </w:t>
      </w:r>
      <w:r w:rsidRPr="00CF50BD">
        <w:t>reside</w:t>
      </w:r>
      <w:r w:rsidR="00C24C01">
        <w:t xml:space="preserve"> </w:t>
      </w:r>
      <w:bookmarkStart w:id="0" w:name="_GoBack"/>
      <w:bookmarkEnd w:id="0"/>
      <w:r w:rsidRPr="00CF50BD">
        <w:t xml:space="preserve">in Choctaw, OK.  </w:t>
      </w:r>
    </w:p>
    <w:p w14:paraId="766A42B8" w14:textId="77777777" w:rsidR="0075471E" w:rsidRPr="00CF50BD" w:rsidRDefault="0075471E" w:rsidP="00151F9E">
      <w:pPr>
        <w:jc w:val="both"/>
      </w:pPr>
    </w:p>
    <w:p w14:paraId="658E81A8" w14:textId="77777777" w:rsidR="00ED34D9" w:rsidRPr="00CF50BD" w:rsidRDefault="00ED34D9" w:rsidP="00151F9E">
      <w:pPr>
        <w:jc w:val="both"/>
      </w:pPr>
      <w:r w:rsidRPr="00CF50BD">
        <w:rPr>
          <w:b/>
        </w:rPr>
        <w:t>EDUCATION</w:t>
      </w:r>
    </w:p>
    <w:p w14:paraId="2710EAC4" w14:textId="77777777" w:rsidR="00ED34D9" w:rsidRPr="00CF50BD" w:rsidRDefault="00ED34D9" w:rsidP="001F452A">
      <w:pPr>
        <w:ind w:right="72"/>
      </w:pPr>
      <w:r w:rsidRPr="00CF50BD">
        <w:t>2005</w:t>
      </w:r>
      <w:r w:rsidR="00C41C9C" w:rsidRPr="00CF50BD">
        <w:t xml:space="preserve"> -</w:t>
      </w:r>
      <w:r w:rsidRPr="00CF50BD">
        <w:t xml:space="preserve"> </w:t>
      </w:r>
      <w:r w:rsidR="00823A82" w:rsidRPr="00CF50BD">
        <w:t>Bachelor</w:t>
      </w:r>
      <w:r w:rsidR="009D0348" w:rsidRPr="00CF50BD">
        <w:t xml:space="preserve"> </w:t>
      </w:r>
      <w:r w:rsidR="00B13C4E" w:rsidRPr="00CF50BD">
        <w:t xml:space="preserve">of Science Workforce </w:t>
      </w:r>
      <w:r w:rsidR="00C7579D" w:rsidRPr="00CF50BD">
        <w:t>Education</w:t>
      </w:r>
      <w:r w:rsidR="00B13C4E" w:rsidRPr="00CF50BD">
        <w:t xml:space="preserve"> and Development</w:t>
      </w:r>
      <w:r w:rsidR="00C7579D" w:rsidRPr="00CF50BD">
        <w:t xml:space="preserve">, </w:t>
      </w:r>
      <w:r w:rsidRPr="00CF50BD">
        <w:t xml:space="preserve">Southern </w:t>
      </w:r>
      <w:r w:rsidR="009D0348" w:rsidRPr="00CF50BD">
        <w:t xml:space="preserve">Illinois </w:t>
      </w:r>
      <w:r w:rsidR="00CD68A9" w:rsidRPr="00CF50BD">
        <w:t>University, Carbondale, IL</w:t>
      </w:r>
    </w:p>
    <w:p w14:paraId="4F0B27C9" w14:textId="77777777" w:rsidR="00E535E0" w:rsidRPr="00CF50BD" w:rsidRDefault="00E535E0" w:rsidP="001F452A">
      <w:pPr>
        <w:ind w:right="72"/>
      </w:pPr>
      <w:r w:rsidRPr="00CF50BD">
        <w:t>2008 – Air Force Enterprise Management Seminar, University of North Carolina, Chapel Hill, NC</w:t>
      </w:r>
    </w:p>
    <w:p w14:paraId="7A0227E7" w14:textId="77777777" w:rsidR="00591A23" w:rsidRPr="00CF50BD" w:rsidRDefault="00591A23" w:rsidP="00591A23">
      <w:pPr>
        <w:ind w:right="72"/>
      </w:pPr>
      <w:r w:rsidRPr="00CF50BD">
        <w:t>2008 –</w:t>
      </w:r>
      <w:r w:rsidR="00C7579D" w:rsidRPr="00CF50BD">
        <w:t xml:space="preserve"> Air Force </w:t>
      </w:r>
      <w:r w:rsidRPr="00CF50BD">
        <w:t>Executive Leadership Course, University of Tennessee, Seattle, WA</w:t>
      </w:r>
    </w:p>
    <w:p w14:paraId="3FC1B99C" w14:textId="77777777" w:rsidR="001B3D5C" w:rsidRPr="00CF50BD" w:rsidRDefault="001B3D5C" w:rsidP="001F452A">
      <w:pPr>
        <w:ind w:right="72"/>
      </w:pPr>
    </w:p>
    <w:p w14:paraId="05FA76B5" w14:textId="77777777" w:rsidR="00ED34D9" w:rsidRPr="00CF50BD" w:rsidRDefault="00ED34D9">
      <w:pPr>
        <w:pStyle w:val="Heading4"/>
        <w:jc w:val="both"/>
        <w:rPr>
          <w:b/>
          <w:sz w:val="20"/>
        </w:rPr>
      </w:pPr>
      <w:r w:rsidRPr="00CF50BD">
        <w:rPr>
          <w:b/>
          <w:sz w:val="20"/>
        </w:rPr>
        <w:t xml:space="preserve">AWARDS </w:t>
      </w:r>
    </w:p>
    <w:p w14:paraId="74A8B9D8" w14:textId="77777777" w:rsidR="00ED34D9" w:rsidRPr="00CF50BD" w:rsidRDefault="00ED34D9">
      <w:r w:rsidRPr="00CF50BD">
        <w:t xml:space="preserve">Meritorious Service Medal with </w:t>
      </w:r>
      <w:r w:rsidR="00C41C9C" w:rsidRPr="00CF50BD">
        <w:t>four</w:t>
      </w:r>
      <w:r w:rsidR="00CE0F92" w:rsidRPr="00CF50BD">
        <w:t xml:space="preserve"> oak leaf clusters</w:t>
      </w:r>
    </w:p>
    <w:p w14:paraId="07EE873D" w14:textId="77777777" w:rsidR="00ED34D9" w:rsidRPr="00CF50BD" w:rsidRDefault="00ED34D9">
      <w:r w:rsidRPr="00CF50BD">
        <w:t xml:space="preserve">Air Force Commendation Medal with </w:t>
      </w:r>
      <w:r w:rsidR="00CE0F92" w:rsidRPr="00CF50BD">
        <w:t>two</w:t>
      </w:r>
      <w:r w:rsidRPr="00CF50BD">
        <w:t xml:space="preserve"> </w:t>
      </w:r>
      <w:r w:rsidR="00CE0F92" w:rsidRPr="00CF50BD">
        <w:t>oak leaf clusters</w:t>
      </w:r>
    </w:p>
    <w:p w14:paraId="64C6D4B3" w14:textId="77777777" w:rsidR="00ED34D9" w:rsidRPr="00CF50BD" w:rsidRDefault="00ED34D9">
      <w:r w:rsidRPr="00CF50BD">
        <w:t xml:space="preserve">Air Force Achievement Medal with </w:t>
      </w:r>
      <w:r w:rsidR="00CE0F92" w:rsidRPr="00CF50BD">
        <w:t>three oak leaf clusters</w:t>
      </w:r>
    </w:p>
    <w:p w14:paraId="3ADAB0F1" w14:textId="77777777" w:rsidR="00CE0F92" w:rsidRPr="00CF50BD" w:rsidRDefault="00C41C9C">
      <w:r w:rsidRPr="00CF50BD">
        <w:t>Korea Defense Service Medal</w:t>
      </w:r>
    </w:p>
    <w:p w14:paraId="5154B6B7" w14:textId="77777777" w:rsidR="007C67A2" w:rsidRPr="00CF50BD" w:rsidRDefault="007C67A2">
      <w:pPr>
        <w:rPr>
          <w:b/>
        </w:rPr>
      </w:pPr>
    </w:p>
    <w:p w14:paraId="3A05BB12" w14:textId="77777777" w:rsidR="00C41C9C" w:rsidRPr="00CF50BD" w:rsidRDefault="0093058B">
      <w:r w:rsidRPr="00CF50BD">
        <w:rPr>
          <w:b/>
        </w:rPr>
        <w:t>HONORS</w:t>
      </w:r>
    </w:p>
    <w:p w14:paraId="08E6704B" w14:textId="77777777" w:rsidR="00CE0F92" w:rsidRPr="00CF50BD" w:rsidRDefault="0093058B" w:rsidP="001F452A">
      <w:r w:rsidRPr="00CF50BD">
        <w:t>1</w:t>
      </w:r>
      <w:r w:rsidR="00CE0F92" w:rsidRPr="00CF50BD">
        <w:t xml:space="preserve">985 - Outstanding Young Man of America </w:t>
      </w:r>
    </w:p>
    <w:p w14:paraId="0B6E9D0E" w14:textId="77777777" w:rsidR="00CE0F92" w:rsidRPr="00CF50BD" w:rsidRDefault="00CE0F92" w:rsidP="001F452A">
      <w:r w:rsidRPr="00CF50BD">
        <w:t xml:space="preserve">1986 - Health Service’s Management Inspection Outstanding Performer Award </w:t>
      </w:r>
    </w:p>
    <w:p w14:paraId="2D8BD138" w14:textId="77777777" w:rsidR="00CE0F92" w:rsidRPr="00CF50BD" w:rsidRDefault="00CE0F92" w:rsidP="001F452A">
      <w:r w:rsidRPr="00CF50BD">
        <w:t xml:space="preserve">1987 </w:t>
      </w:r>
      <w:r w:rsidR="00B13C4E" w:rsidRPr="00CF50BD">
        <w:t>–</w:t>
      </w:r>
      <w:r w:rsidRPr="00CF50BD">
        <w:t xml:space="preserve"> P</w:t>
      </w:r>
      <w:r w:rsidR="00B13C4E" w:rsidRPr="00CF50BD">
        <w:t xml:space="preserve">acific Air Forces Noncommissioned Officer </w:t>
      </w:r>
      <w:r w:rsidRPr="00CF50BD">
        <w:t>Leadership School Drill Master Award</w:t>
      </w:r>
    </w:p>
    <w:p w14:paraId="67E60E7C" w14:textId="77777777" w:rsidR="00CE0F92" w:rsidRPr="00CF50BD" w:rsidRDefault="00CE0F92" w:rsidP="001F452A">
      <w:r w:rsidRPr="00CF50BD">
        <w:t xml:space="preserve">1987 </w:t>
      </w:r>
      <w:r w:rsidR="00C41C9C" w:rsidRPr="00CF50BD">
        <w:t>-</w:t>
      </w:r>
      <w:r w:rsidRPr="00CF50BD">
        <w:t xml:space="preserve"> 1991 - Health Service’s Management Inspection Outstanding Performer Award</w:t>
      </w:r>
    </w:p>
    <w:p w14:paraId="7FC68D46" w14:textId="77777777" w:rsidR="00CE0F92" w:rsidRPr="00CF50BD" w:rsidRDefault="00CE0F92" w:rsidP="001F452A">
      <w:r w:rsidRPr="00CF50BD">
        <w:t xml:space="preserve">1995 </w:t>
      </w:r>
      <w:r w:rsidR="00C41C9C" w:rsidRPr="00CF50BD">
        <w:t>-</w:t>
      </w:r>
      <w:r w:rsidRPr="00CF50BD">
        <w:t xml:space="preserve"> 89th Support Group </w:t>
      </w:r>
      <w:r w:rsidR="00B13C4E" w:rsidRPr="00CF50BD">
        <w:t>Noncommissioned Officer</w:t>
      </w:r>
      <w:r w:rsidRPr="00CF50BD">
        <w:t xml:space="preserve"> of</w:t>
      </w:r>
      <w:r w:rsidR="00CD68A9" w:rsidRPr="00CF50BD">
        <w:t xml:space="preserve"> the Year</w:t>
      </w:r>
    </w:p>
    <w:p w14:paraId="7F26BBA6" w14:textId="77777777" w:rsidR="00CE0F92" w:rsidRPr="00CF50BD" w:rsidRDefault="00B4537E" w:rsidP="001F452A">
      <w:r w:rsidRPr="00CF50BD">
        <w:t>1996 - 89th Airlift W</w:t>
      </w:r>
      <w:r w:rsidR="00CE0F92" w:rsidRPr="00CF50BD">
        <w:t xml:space="preserve">ing </w:t>
      </w:r>
      <w:r w:rsidR="00B13C4E" w:rsidRPr="00CF50BD">
        <w:t>Noncommissioned Officer</w:t>
      </w:r>
      <w:r w:rsidR="00CE0F92" w:rsidRPr="00CF50BD">
        <w:t xml:space="preserve"> of</w:t>
      </w:r>
      <w:r w:rsidR="00CD68A9" w:rsidRPr="00CF50BD">
        <w:t xml:space="preserve"> the Year</w:t>
      </w:r>
    </w:p>
    <w:p w14:paraId="0BF9CE03" w14:textId="77777777" w:rsidR="00CE0F92" w:rsidRPr="00CF50BD" w:rsidRDefault="00CE0F92" w:rsidP="001F452A">
      <w:r w:rsidRPr="00CF50BD">
        <w:t xml:space="preserve">1997 </w:t>
      </w:r>
      <w:r w:rsidR="00C41C9C" w:rsidRPr="00CF50BD">
        <w:t>-</w:t>
      </w:r>
      <w:r w:rsidRPr="00CF50BD">
        <w:t xml:space="preserve"> 86th Medical Group S</w:t>
      </w:r>
      <w:r w:rsidR="00B13C4E" w:rsidRPr="00CF50BD">
        <w:t>enior Noncommissioned Officer</w:t>
      </w:r>
      <w:r w:rsidRPr="00CF50BD">
        <w:t xml:space="preserve"> of the Year </w:t>
      </w:r>
    </w:p>
    <w:p w14:paraId="09610290" w14:textId="77777777" w:rsidR="00CE0F92" w:rsidRPr="00CF50BD" w:rsidRDefault="00CE0F92" w:rsidP="001F452A">
      <w:r w:rsidRPr="00CF50BD">
        <w:t>1997 - European Command Public Health S</w:t>
      </w:r>
      <w:r w:rsidR="008C43A1" w:rsidRPr="00CF50BD">
        <w:t>enior Noncommissioned Officer</w:t>
      </w:r>
      <w:r w:rsidRPr="00CF50BD">
        <w:t xml:space="preserve"> of the Year </w:t>
      </w:r>
    </w:p>
    <w:p w14:paraId="69AC0E00" w14:textId="77777777" w:rsidR="00CE0F92" w:rsidRPr="00CF50BD" w:rsidRDefault="00CE0F92" w:rsidP="001F452A">
      <w:r w:rsidRPr="00CF50BD">
        <w:t xml:space="preserve">1999 </w:t>
      </w:r>
      <w:r w:rsidR="00C41C9C" w:rsidRPr="00CF50BD">
        <w:t>-</w:t>
      </w:r>
      <w:r w:rsidRPr="00CF50BD">
        <w:t xml:space="preserve"> 86th M</w:t>
      </w:r>
      <w:r w:rsidR="009D0348" w:rsidRPr="00CF50BD">
        <w:t xml:space="preserve">edical Group </w:t>
      </w:r>
      <w:r w:rsidR="003915A8" w:rsidRPr="00CF50BD">
        <w:t>S</w:t>
      </w:r>
      <w:r w:rsidR="008C43A1" w:rsidRPr="00CF50BD">
        <w:t>enior Noncommissioned Officer</w:t>
      </w:r>
      <w:r w:rsidR="003915A8" w:rsidRPr="00CF50BD">
        <w:t xml:space="preserve"> of the Year</w:t>
      </w:r>
    </w:p>
    <w:p w14:paraId="08A1FEFA" w14:textId="77777777" w:rsidR="00CE0F92" w:rsidRPr="00CF50BD" w:rsidRDefault="00CE0F92" w:rsidP="001F452A">
      <w:r w:rsidRPr="00CF50BD">
        <w:t xml:space="preserve">2001 </w:t>
      </w:r>
      <w:r w:rsidR="00C41C9C" w:rsidRPr="00CF50BD">
        <w:t>-</w:t>
      </w:r>
      <w:r w:rsidRPr="00CF50BD">
        <w:t xml:space="preserve"> 60th A</w:t>
      </w:r>
      <w:r w:rsidR="009D0348" w:rsidRPr="00CF50BD">
        <w:t>erospace Medicine Squadron</w:t>
      </w:r>
      <w:r w:rsidRPr="00CF50BD">
        <w:t xml:space="preserve"> S</w:t>
      </w:r>
      <w:r w:rsidR="008C43A1" w:rsidRPr="00CF50BD">
        <w:t>enior Noncommissioned Officer</w:t>
      </w:r>
      <w:r w:rsidRPr="00CF50BD">
        <w:t xml:space="preserve"> of the Year</w:t>
      </w:r>
    </w:p>
    <w:p w14:paraId="49BF82A7" w14:textId="77777777" w:rsidR="00DE5A5E" w:rsidRPr="00CF50BD" w:rsidRDefault="00CE0F92" w:rsidP="0084066D">
      <w:r w:rsidRPr="00CF50BD">
        <w:t>2003 - Air Mobility Command P</w:t>
      </w:r>
      <w:r w:rsidR="009D0348" w:rsidRPr="00CF50BD">
        <w:t>ublic Health</w:t>
      </w:r>
      <w:r w:rsidRPr="00CF50BD">
        <w:t xml:space="preserve"> S</w:t>
      </w:r>
      <w:r w:rsidR="008C43A1" w:rsidRPr="00CF50BD">
        <w:t>enior Noncommissioned Officer</w:t>
      </w:r>
      <w:r w:rsidRPr="00CF50BD">
        <w:t xml:space="preserve"> of the Year</w:t>
      </w:r>
      <w:r w:rsidR="00ED34D9" w:rsidRPr="00CF50BD">
        <w:t> </w:t>
      </w:r>
      <w:r w:rsidR="0084066D" w:rsidRPr="00CF50BD">
        <w:t xml:space="preserve">           </w:t>
      </w:r>
      <w:r w:rsidR="008C43A1" w:rsidRPr="00CF50BD">
        <w:t xml:space="preserve">                   </w:t>
      </w:r>
      <w:r w:rsidR="0084066D" w:rsidRPr="00CF50BD">
        <w:t xml:space="preserve"> </w:t>
      </w:r>
    </w:p>
    <w:sectPr w:rsidR="00DE5A5E" w:rsidRPr="00CF50BD" w:rsidSect="00CF50BD">
      <w:footerReference w:type="default" r:id="rId10"/>
      <w:pgSz w:w="12240" w:h="15840"/>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4C6CCE" w14:textId="77777777" w:rsidR="00A14BF3" w:rsidRDefault="00A14BF3">
      <w:r>
        <w:separator/>
      </w:r>
    </w:p>
  </w:endnote>
  <w:endnote w:type="continuationSeparator" w:id="0">
    <w:p w14:paraId="6354F6B1" w14:textId="77777777" w:rsidR="00A14BF3" w:rsidRDefault="00A14B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0FE015" w14:textId="7BE22063" w:rsidR="00C24C01" w:rsidRDefault="00C24C01" w:rsidP="00C24C01">
    <w:pPr>
      <w:pStyle w:val="Footer"/>
      <w:jc w:val="right"/>
    </w:pPr>
    <w:r>
      <w:t>Current as of 1 Jan 2013</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528EC4" w14:textId="77777777" w:rsidR="00A14BF3" w:rsidRDefault="00A14BF3">
      <w:r>
        <w:separator/>
      </w:r>
    </w:p>
  </w:footnote>
  <w:footnote w:type="continuationSeparator" w:id="0">
    <w:p w14:paraId="2394C372" w14:textId="77777777" w:rsidR="00A14BF3" w:rsidRDefault="00A14BF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75F13"/>
    <w:multiLevelType w:val="singleLevel"/>
    <w:tmpl w:val="2F645728"/>
    <w:lvl w:ilvl="0">
      <w:start w:val="1988"/>
      <w:numFmt w:val="decimal"/>
      <w:lvlText w:val="%1"/>
      <w:lvlJc w:val="left"/>
      <w:pPr>
        <w:tabs>
          <w:tab w:val="num" w:pos="720"/>
        </w:tabs>
        <w:ind w:left="720" w:hanging="720"/>
      </w:pPr>
      <w:rPr>
        <w:rFonts w:hint="default"/>
      </w:rPr>
    </w:lvl>
  </w:abstractNum>
  <w:abstractNum w:abstractNumId="1">
    <w:nsid w:val="131A7078"/>
    <w:multiLevelType w:val="singleLevel"/>
    <w:tmpl w:val="0F544F10"/>
    <w:lvl w:ilvl="0">
      <w:start w:val="1977"/>
      <w:numFmt w:val="decimal"/>
      <w:lvlText w:val="%1"/>
      <w:lvlJc w:val="left"/>
      <w:pPr>
        <w:tabs>
          <w:tab w:val="num" w:pos="720"/>
        </w:tabs>
        <w:ind w:left="720" w:hanging="720"/>
      </w:pPr>
      <w:rPr>
        <w:rFonts w:hint="default"/>
      </w:rPr>
    </w:lvl>
  </w:abstractNum>
  <w:abstractNum w:abstractNumId="2">
    <w:nsid w:val="2C671C78"/>
    <w:multiLevelType w:val="hybridMultilevel"/>
    <w:tmpl w:val="C12401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33DF20AF"/>
    <w:multiLevelType w:val="singleLevel"/>
    <w:tmpl w:val="2DAC9A90"/>
    <w:lvl w:ilvl="0">
      <w:start w:val="1982"/>
      <w:numFmt w:val="decimal"/>
      <w:lvlText w:val="%1"/>
      <w:lvlJc w:val="left"/>
      <w:pPr>
        <w:tabs>
          <w:tab w:val="num" w:pos="720"/>
        </w:tabs>
        <w:ind w:left="720" w:hanging="720"/>
      </w:pPr>
      <w:rPr>
        <w:rFonts w:hint="default"/>
      </w:rPr>
    </w:lvl>
  </w:abstractNum>
  <w:abstractNum w:abstractNumId="4">
    <w:nsid w:val="7E7C404D"/>
    <w:multiLevelType w:val="singleLevel"/>
    <w:tmpl w:val="1C6801B6"/>
    <w:lvl w:ilvl="0">
      <w:start w:val="1992"/>
      <w:numFmt w:val="decimal"/>
      <w:lvlText w:val="%1"/>
      <w:lvlJc w:val="left"/>
      <w:pPr>
        <w:tabs>
          <w:tab w:val="num" w:pos="720"/>
        </w:tabs>
        <w:ind w:left="720" w:hanging="720"/>
      </w:pPr>
      <w:rPr>
        <w:rFonts w:hint="default"/>
      </w:r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3748"/>
    <w:rsid w:val="00001F76"/>
    <w:rsid w:val="0007431F"/>
    <w:rsid w:val="001059DB"/>
    <w:rsid w:val="00126BE5"/>
    <w:rsid w:val="00151F9E"/>
    <w:rsid w:val="00197114"/>
    <w:rsid w:val="001B3D5C"/>
    <w:rsid w:val="001B48ED"/>
    <w:rsid w:val="001B6FA8"/>
    <w:rsid w:val="001F452A"/>
    <w:rsid w:val="002073F5"/>
    <w:rsid w:val="002500B5"/>
    <w:rsid w:val="002A5A46"/>
    <w:rsid w:val="002B59F5"/>
    <w:rsid w:val="00316434"/>
    <w:rsid w:val="00334E99"/>
    <w:rsid w:val="00337705"/>
    <w:rsid w:val="0034332D"/>
    <w:rsid w:val="00350CF8"/>
    <w:rsid w:val="003520CA"/>
    <w:rsid w:val="003915A8"/>
    <w:rsid w:val="003C2DD9"/>
    <w:rsid w:val="004249BD"/>
    <w:rsid w:val="004322BD"/>
    <w:rsid w:val="00464093"/>
    <w:rsid w:val="00465410"/>
    <w:rsid w:val="004715DE"/>
    <w:rsid w:val="00496715"/>
    <w:rsid w:val="004C4DB0"/>
    <w:rsid w:val="004C6F05"/>
    <w:rsid w:val="004D28BC"/>
    <w:rsid w:val="00591A23"/>
    <w:rsid w:val="005F773F"/>
    <w:rsid w:val="005F7C27"/>
    <w:rsid w:val="0063380B"/>
    <w:rsid w:val="006A076B"/>
    <w:rsid w:val="006D1988"/>
    <w:rsid w:val="006D6441"/>
    <w:rsid w:val="006F0011"/>
    <w:rsid w:val="007060F9"/>
    <w:rsid w:val="007125B0"/>
    <w:rsid w:val="0075471E"/>
    <w:rsid w:val="007B6234"/>
    <w:rsid w:val="007C67A2"/>
    <w:rsid w:val="00823A82"/>
    <w:rsid w:val="0084066D"/>
    <w:rsid w:val="00853769"/>
    <w:rsid w:val="008B290A"/>
    <w:rsid w:val="008C43A1"/>
    <w:rsid w:val="008E37FE"/>
    <w:rsid w:val="00930411"/>
    <w:rsid w:val="0093058B"/>
    <w:rsid w:val="009407E8"/>
    <w:rsid w:val="0099574D"/>
    <w:rsid w:val="009C4CA4"/>
    <w:rsid w:val="009D0348"/>
    <w:rsid w:val="00A14BF3"/>
    <w:rsid w:val="00A46202"/>
    <w:rsid w:val="00A5204A"/>
    <w:rsid w:val="00AC74A5"/>
    <w:rsid w:val="00B13C4E"/>
    <w:rsid w:val="00B4537E"/>
    <w:rsid w:val="00B777A1"/>
    <w:rsid w:val="00BB189B"/>
    <w:rsid w:val="00BC3496"/>
    <w:rsid w:val="00C20433"/>
    <w:rsid w:val="00C24C01"/>
    <w:rsid w:val="00C41C9C"/>
    <w:rsid w:val="00C73FF3"/>
    <w:rsid w:val="00C7579D"/>
    <w:rsid w:val="00CD4394"/>
    <w:rsid w:val="00CD68A9"/>
    <w:rsid w:val="00CE0F92"/>
    <w:rsid w:val="00CF50BD"/>
    <w:rsid w:val="00D31B1B"/>
    <w:rsid w:val="00D4121C"/>
    <w:rsid w:val="00D429AE"/>
    <w:rsid w:val="00D66C20"/>
    <w:rsid w:val="00D9030D"/>
    <w:rsid w:val="00DD4A68"/>
    <w:rsid w:val="00DE5A5E"/>
    <w:rsid w:val="00E12C0A"/>
    <w:rsid w:val="00E535E0"/>
    <w:rsid w:val="00EC3EBA"/>
    <w:rsid w:val="00ED34D9"/>
    <w:rsid w:val="00ED43CE"/>
    <w:rsid w:val="00EE0A0F"/>
    <w:rsid w:val="00F35601"/>
    <w:rsid w:val="00F73748"/>
    <w:rsid w:val="00F82A39"/>
    <w:rsid w:val="00FA3ED9"/>
    <w:rsid w:val="00FB122F"/>
    <w:rsid w:val="00FD10EC"/>
    <w:rsid w:val="00FE1059"/>
    <w:rsid w:val="00FE58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7A55A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7C27"/>
  </w:style>
  <w:style w:type="paragraph" w:styleId="Heading1">
    <w:name w:val="heading 1"/>
    <w:basedOn w:val="Normal"/>
    <w:next w:val="Normal"/>
    <w:qFormat/>
    <w:rsid w:val="005F7C27"/>
    <w:pPr>
      <w:keepNext/>
      <w:tabs>
        <w:tab w:val="right" w:pos="9450"/>
      </w:tabs>
      <w:ind w:right="1350"/>
      <w:outlineLvl w:val="0"/>
    </w:pPr>
    <w:rPr>
      <w:rFonts w:ascii="Arial" w:hAnsi="Arial"/>
      <w:b/>
      <w:sz w:val="28"/>
    </w:rPr>
  </w:style>
  <w:style w:type="paragraph" w:styleId="Heading2">
    <w:name w:val="heading 2"/>
    <w:basedOn w:val="Normal"/>
    <w:next w:val="Normal"/>
    <w:qFormat/>
    <w:rsid w:val="005F7C27"/>
    <w:pPr>
      <w:keepNext/>
      <w:outlineLvl w:val="1"/>
    </w:pPr>
    <w:rPr>
      <w:b/>
      <w:sz w:val="48"/>
    </w:rPr>
  </w:style>
  <w:style w:type="paragraph" w:styleId="Heading3">
    <w:name w:val="heading 3"/>
    <w:basedOn w:val="Normal"/>
    <w:next w:val="Normal"/>
    <w:qFormat/>
    <w:rsid w:val="005F7C27"/>
    <w:pPr>
      <w:keepNext/>
      <w:outlineLvl w:val="2"/>
    </w:pPr>
    <w:rPr>
      <w:b/>
      <w:sz w:val="24"/>
    </w:rPr>
  </w:style>
  <w:style w:type="paragraph" w:styleId="Heading4">
    <w:name w:val="heading 4"/>
    <w:basedOn w:val="Normal"/>
    <w:next w:val="Normal"/>
    <w:qFormat/>
    <w:rsid w:val="005F7C27"/>
    <w:pPr>
      <w:keepNext/>
      <w:outlineLvl w:val="3"/>
    </w:pPr>
    <w:rPr>
      <w:sz w:val="24"/>
    </w:rPr>
  </w:style>
  <w:style w:type="paragraph" w:styleId="Heading8">
    <w:name w:val="heading 8"/>
    <w:basedOn w:val="Normal"/>
    <w:next w:val="Normal"/>
    <w:qFormat/>
    <w:rsid w:val="005F7C27"/>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5F7C27"/>
    <w:pPr>
      <w:tabs>
        <w:tab w:val="center" w:pos="4320"/>
        <w:tab w:val="right" w:pos="8640"/>
      </w:tabs>
    </w:pPr>
  </w:style>
  <w:style w:type="paragraph" w:styleId="BodyText">
    <w:name w:val="Body Text"/>
    <w:basedOn w:val="Normal"/>
    <w:rsid w:val="005F7C27"/>
    <w:pPr>
      <w:jc w:val="both"/>
    </w:pPr>
    <w:rPr>
      <w:rFonts w:ascii="Arial" w:hAnsi="Arial"/>
      <w:sz w:val="22"/>
    </w:rPr>
  </w:style>
  <w:style w:type="paragraph" w:styleId="Caption">
    <w:name w:val="caption"/>
    <w:basedOn w:val="Normal"/>
    <w:next w:val="Normal"/>
    <w:qFormat/>
    <w:rsid w:val="005F7C27"/>
    <w:pPr>
      <w:framePr w:w="9091" w:h="583" w:hSpace="180" w:wrap="around" w:vAnchor="text" w:hAnchor="page" w:x="1645" w:y="1063"/>
      <w:pBdr>
        <w:top w:val="single" w:sz="6" w:space="1" w:color="auto"/>
        <w:left w:val="single" w:sz="6" w:space="1" w:color="auto"/>
        <w:bottom w:val="single" w:sz="6" w:space="1" w:color="auto"/>
        <w:right w:val="single" w:sz="6" w:space="1" w:color="auto"/>
      </w:pBdr>
      <w:shd w:val="solid" w:color="auto" w:fill="auto"/>
      <w:jc w:val="center"/>
    </w:pPr>
    <w:rPr>
      <w:rFonts w:ascii="Arial" w:hAnsi="Arial"/>
      <w:i/>
      <w:color w:val="FFFFFF"/>
      <w:sz w:val="32"/>
    </w:rPr>
  </w:style>
  <w:style w:type="paragraph" w:styleId="Header">
    <w:name w:val="header"/>
    <w:basedOn w:val="Normal"/>
    <w:rsid w:val="005F7C27"/>
    <w:pPr>
      <w:tabs>
        <w:tab w:val="center" w:pos="4320"/>
        <w:tab w:val="right" w:pos="8640"/>
      </w:tabs>
    </w:pPr>
  </w:style>
  <w:style w:type="paragraph" w:styleId="BodyText3">
    <w:name w:val="Body Text 3"/>
    <w:basedOn w:val="Normal"/>
    <w:rsid w:val="005F7C27"/>
    <w:pPr>
      <w:spacing w:after="120"/>
    </w:pPr>
    <w:rPr>
      <w:sz w:val="16"/>
      <w:szCs w:val="16"/>
    </w:rPr>
  </w:style>
  <w:style w:type="paragraph" w:styleId="NormalWeb">
    <w:name w:val="Normal (Web)"/>
    <w:basedOn w:val="Normal"/>
    <w:rsid w:val="005F7C27"/>
    <w:pPr>
      <w:spacing w:before="100" w:beforeAutospacing="1" w:after="100" w:afterAutospacing="1"/>
    </w:pPr>
    <w:rPr>
      <w:sz w:val="24"/>
      <w:szCs w:val="24"/>
    </w:rPr>
  </w:style>
  <w:style w:type="character" w:customStyle="1" w:styleId="standardtext1">
    <w:name w:val="standardtext1"/>
    <w:basedOn w:val="DefaultParagraphFont"/>
    <w:rsid w:val="005F7C27"/>
    <w:rPr>
      <w:rFonts w:ascii="Arial" w:hAnsi="Arial" w:cs="Arial" w:hint="default"/>
      <w:b w:val="0"/>
      <w:bCs w:val="0"/>
      <w:color w:val="000000"/>
      <w:sz w:val="20"/>
      <w:szCs w:val="20"/>
    </w:rPr>
  </w:style>
  <w:style w:type="paragraph" w:styleId="DocumentMap">
    <w:name w:val="Document Map"/>
    <w:basedOn w:val="Normal"/>
    <w:semiHidden/>
    <w:rsid w:val="005F7C27"/>
    <w:pPr>
      <w:shd w:val="clear" w:color="auto" w:fill="000080"/>
    </w:pPr>
    <w:rPr>
      <w:rFonts w:ascii="Tahoma" w:hAnsi="Tahoma" w:cs="Tahoma"/>
    </w:rPr>
  </w:style>
  <w:style w:type="paragraph" w:styleId="BalloonText">
    <w:name w:val="Balloon Text"/>
    <w:basedOn w:val="Normal"/>
    <w:semiHidden/>
    <w:rsid w:val="005F7C27"/>
    <w:rPr>
      <w:rFonts w:ascii="Tahoma" w:hAnsi="Tahoma" w:cs="Tahoma"/>
      <w:sz w:val="16"/>
      <w:szCs w:val="16"/>
    </w:rPr>
  </w:style>
  <w:style w:type="paragraph" w:styleId="BodyText2">
    <w:name w:val="Body Text 2"/>
    <w:basedOn w:val="Normal"/>
    <w:rsid w:val="005F7C27"/>
    <w:pPr>
      <w:spacing w:after="120" w:line="480" w:lineRule="auto"/>
    </w:pPr>
  </w:style>
  <w:style w:type="paragraph" w:styleId="PlainText">
    <w:name w:val="Plain Text"/>
    <w:basedOn w:val="Normal"/>
    <w:link w:val="PlainTextChar"/>
    <w:uiPriority w:val="99"/>
    <w:unhideWhenUsed/>
    <w:rsid w:val="004C4DB0"/>
    <w:rPr>
      <w:rFonts w:ascii="Cambria" w:eastAsiaTheme="minorHAnsi" w:hAnsi="Cambria" w:cstheme="minorBidi"/>
      <w:sz w:val="22"/>
      <w:szCs w:val="21"/>
    </w:rPr>
  </w:style>
  <w:style w:type="character" w:customStyle="1" w:styleId="PlainTextChar">
    <w:name w:val="Plain Text Char"/>
    <w:basedOn w:val="DefaultParagraphFont"/>
    <w:link w:val="PlainText"/>
    <w:uiPriority w:val="99"/>
    <w:rsid w:val="004C4DB0"/>
    <w:rPr>
      <w:rFonts w:ascii="Cambria" w:eastAsiaTheme="minorHAnsi" w:hAnsi="Cambria" w:cstheme="minorBidi"/>
      <w:sz w:val="22"/>
      <w:szCs w:val="21"/>
    </w:rPr>
  </w:style>
  <w:style w:type="character" w:customStyle="1" w:styleId="FooterChar">
    <w:name w:val="Footer Char"/>
    <w:basedOn w:val="DefaultParagraphFont"/>
    <w:link w:val="Footer"/>
    <w:uiPriority w:val="99"/>
    <w:rsid w:val="008C43A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7C27"/>
  </w:style>
  <w:style w:type="paragraph" w:styleId="Heading1">
    <w:name w:val="heading 1"/>
    <w:basedOn w:val="Normal"/>
    <w:next w:val="Normal"/>
    <w:qFormat/>
    <w:rsid w:val="005F7C27"/>
    <w:pPr>
      <w:keepNext/>
      <w:tabs>
        <w:tab w:val="right" w:pos="9450"/>
      </w:tabs>
      <w:ind w:right="1350"/>
      <w:outlineLvl w:val="0"/>
    </w:pPr>
    <w:rPr>
      <w:rFonts w:ascii="Arial" w:hAnsi="Arial"/>
      <w:b/>
      <w:sz w:val="28"/>
    </w:rPr>
  </w:style>
  <w:style w:type="paragraph" w:styleId="Heading2">
    <w:name w:val="heading 2"/>
    <w:basedOn w:val="Normal"/>
    <w:next w:val="Normal"/>
    <w:qFormat/>
    <w:rsid w:val="005F7C27"/>
    <w:pPr>
      <w:keepNext/>
      <w:outlineLvl w:val="1"/>
    </w:pPr>
    <w:rPr>
      <w:b/>
      <w:sz w:val="48"/>
    </w:rPr>
  </w:style>
  <w:style w:type="paragraph" w:styleId="Heading3">
    <w:name w:val="heading 3"/>
    <w:basedOn w:val="Normal"/>
    <w:next w:val="Normal"/>
    <w:qFormat/>
    <w:rsid w:val="005F7C27"/>
    <w:pPr>
      <w:keepNext/>
      <w:outlineLvl w:val="2"/>
    </w:pPr>
    <w:rPr>
      <w:b/>
      <w:sz w:val="24"/>
    </w:rPr>
  </w:style>
  <w:style w:type="paragraph" w:styleId="Heading4">
    <w:name w:val="heading 4"/>
    <w:basedOn w:val="Normal"/>
    <w:next w:val="Normal"/>
    <w:qFormat/>
    <w:rsid w:val="005F7C27"/>
    <w:pPr>
      <w:keepNext/>
      <w:outlineLvl w:val="3"/>
    </w:pPr>
    <w:rPr>
      <w:sz w:val="24"/>
    </w:rPr>
  </w:style>
  <w:style w:type="paragraph" w:styleId="Heading8">
    <w:name w:val="heading 8"/>
    <w:basedOn w:val="Normal"/>
    <w:next w:val="Normal"/>
    <w:qFormat/>
    <w:rsid w:val="005F7C27"/>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5F7C27"/>
    <w:pPr>
      <w:tabs>
        <w:tab w:val="center" w:pos="4320"/>
        <w:tab w:val="right" w:pos="8640"/>
      </w:tabs>
    </w:pPr>
  </w:style>
  <w:style w:type="paragraph" w:styleId="BodyText">
    <w:name w:val="Body Text"/>
    <w:basedOn w:val="Normal"/>
    <w:rsid w:val="005F7C27"/>
    <w:pPr>
      <w:jc w:val="both"/>
    </w:pPr>
    <w:rPr>
      <w:rFonts w:ascii="Arial" w:hAnsi="Arial"/>
      <w:sz w:val="22"/>
    </w:rPr>
  </w:style>
  <w:style w:type="paragraph" w:styleId="Caption">
    <w:name w:val="caption"/>
    <w:basedOn w:val="Normal"/>
    <w:next w:val="Normal"/>
    <w:qFormat/>
    <w:rsid w:val="005F7C27"/>
    <w:pPr>
      <w:framePr w:w="9091" w:h="583" w:hSpace="180" w:wrap="around" w:vAnchor="text" w:hAnchor="page" w:x="1645" w:y="1063"/>
      <w:pBdr>
        <w:top w:val="single" w:sz="6" w:space="1" w:color="auto"/>
        <w:left w:val="single" w:sz="6" w:space="1" w:color="auto"/>
        <w:bottom w:val="single" w:sz="6" w:space="1" w:color="auto"/>
        <w:right w:val="single" w:sz="6" w:space="1" w:color="auto"/>
      </w:pBdr>
      <w:shd w:val="solid" w:color="auto" w:fill="auto"/>
      <w:jc w:val="center"/>
    </w:pPr>
    <w:rPr>
      <w:rFonts w:ascii="Arial" w:hAnsi="Arial"/>
      <w:i/>
      <w:color w:val="FFFFFF"/>
      <w:sz w:val="32"/>
    </w:rPr>
  </w:style>
  <w:style w:type="paragraph" w:styleId="Header">
    <w:name w:val="header"/>
    <w:basedOn w:val="Normal"/>
    <w:rsid w:val="005F7C27"/>
    <w:pPr>
      <w:tabs>
        <w:tab w:val="center" w:pos="4320"/>
        <w:tab w:val="right" w:pos="8640"/>
      </w:tabs>
    </w:pPr>
  </w:style>
  <w:style w:type="paragraph" w:styleId="BodyText3">
    <w:name w:val="Body Text 3"/>
    <w:basedOn w:val="Normal"/>
    <w:rsid w:val="005F7C27"/>
    <w:pPr>
      <w:spacing w:after="120"/>
    </w:pPr>
    <w:rPr>
      <w:sz w:val="16"/>
      <w:szCs w:val="16"/>
    </w:rPr>
  </w:style>
  <w:style w:type="paragraph" w:styleId="NormalWeb">
    <w:name w:val="Normal (Web)"/>
    <w:basedOn w:val="Normal"/>
    <w:rsid w:val="005F7C27"/>
    <w:pPr>
      <w:spacing w:before="100" w:beforeAutospacing="1" w:after="100" w:afterAutospacing="1"/>
    </w:pPr>
    <w:rPr>
      <w:sz w:val="24"/>
      <w:szCs w:val="24"/>
    </w:rPr>
  </w:style>
  <w:style w:type="character" w:customStyle="1" w:styleId="standardtext1">
    <w:name w:val="standardtext1"/>
    <w:basedOn w:val="DefaultParagraphFont"/>
    <w:rsid w:val="005F7C27"/>
    <w:rPr>
      <w:rFonts w:ascii="Arial" w:hAnsi="Arial" w:cs="Arial" w:hint="default"/>
      <w:b w:val="0"/>
      <w:bCs w:val="0"/>
      <w:color w:val="000000"/>
      <w:sz w:val="20"/>
      <w:szCs w:val="20"/>
    </w:rPr>
  </w:style>
  <w:style w:type="paragraph" w:styleId="DocumentMap">
    <w:name w:val="Document Map"/>
    <w:basedOn w:val="Normal"/>
    <w:semiHidden/>
    <w:rsid w:val="005F7C27"/>
    <w:pPr>
      <w:shd w:val="clear" w:color="auto" w:fill="000080"/>
    </w:pPr>
    <w:rPr>
      <w:rFonts w:ascii="Tahoma" w:hAnsi="Tahoma" w:cs="Tahoma"/>
    </w:rPr>
  </w:style>
  <w:style w:type="paragraph" w:styleId="BalloonText">
    <w:name w:val="Balloon Text"/>
    <w:basedOn w:val="Normal"/>
    <w:semiHidden/>
    <w:rsid w:val="005F7C27"/>
    <w:rPr>
      <w:rFonts w:ascii="Tahoma" w:hAnsi="Tahoma" w:cs="Tahoma"/>
      <w:sz w:val="16"/>
      <w:szCs w:val="16"/>
    </w:rPr>
  </w:style>
  <w:style w:type="paragraph" w:styleId="BodyText2">
    <w:name w:val="Body Text 2"/>
    <w:basedOn w:val="Normal"/>
    <w:rsid w:val="005F7C27"/>
    <w:pPr>
      <w:spacing w:after="120" w:line="480" w:lineRule="auto"/>
    </w:pPr>
  </w:style>
  <w:style w:type="paragraph" w:styleId="PlainText">
    <w:name w:val="Plain Text"/>
    <w:basedOn w:val="Normal"/>
    <w:link w:val="PlainTextChar"/>
    <w:uiPriority w:val="99"/>
    <w:unhideWhenUsed/>
    <w:rsid w:val="004C4DB0"/>
    <w:rPr>
      <w:rFonts w:ascii="Cambria" w:eastAsiaTheme="minorHAnsi" w:hAnsi="Cambria" w:cstheme="minorBidi"/>
      <w:sz w:val="22"/>
      <w:szCs w:val="21"/>
    </w:rPr>
  </w:style>
  <w:style w:type="character" w:customStyle="1" w:styleId="PlainTextChar">
    <w:name w:val="Plain Text Char"/>
    <w:basedOn w:val="DefaultParagraphFont"/>
    <w:link w:val="PlainText"/>
    <w:uiPriority w:val="99"/>
    <w:rsid w:val="004C4DB0"/>
    <w:rPr>
      <w:rFonts w:ascii="Cambria" w:eastAsiaTheme="minorHAnsi" w:hAnsi="Cambria" w:cstheme="minorBidi"/>
      <w:sz w:val="22"/>
      <w:szCs w:val="21"/>
    </w:rPr>
  </w:style>
  <w:style w:type="character" w:customStyle="1" w:styleId="FooterChar">
    <w:name w:val="Footer Char"/>
    <w:basedOn w:val="DefaultParagraphFont"/>
    <w:link w:val="Footer"/>
    <w:uiPriority w:val="99"/>
    <w:rsid w:val="008C43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S:\Biograhies\biographylt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F1C815-69DC-3340-BA7F-938167A30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\Biograhies\biographyltrhead.dot</Template>
  <TotalTime>12</TotalTime>
  <Pages>1</Pages>
  <Words>551</Words>
  <Characters>3147</Characters>
  <Application>Microsoft Macintosh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UNITED STATES AIR FORCE</vt:lpstr>
    </vt:vector>
  </TitlesOfParts>
  <Company>Brooks AFB, Tx</Company>
  <LinksUpToDate>false</LinksUpToDate>
  <CharactersWithSpaces>3691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STATES AIR FORCE</dc:title>
  <dc:creator>john.chattaway</dc:creator>
  <cp:lastModifiedBy>SHIRLEY V HARMON</cp:lastModifiedBy>
  <cp:revision>6</cp:revision>
  <cp:lastPrinted>2011-02-03T19:35:00Z</cp:lastPrinted>
  <dcterms:created xsi:type="dcterms:W3CDTF">2012-03-29T02:22:00Z</dcterms:created>
  <dcterms:modified xsi:type="dcterms:W3CDTF">2013-01-03T14:12:00Z</dcterms:modified>
</cp:coreProperties>
</file>